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1F0" w:rsidRPr="006221F0" w:rsidRDefault="00B33932">
      <w:pPr>
        <w:rPr>
          <w:rFonts w:ascii="Arial" w:hAnsi="Arial" w:cs="Arial"/>
        </w:rPr>
      </w:pPr>
      <w:r>
        <w:rPr>
          <w:noProof/>
          <w:lang w:eastAsia="nl-NL"/>
        </w:rPr>
        <w:drawing>
          <wp:inline distT="0" distB="0" distL="0" distR="0" wp14:anchorId="45366174" wp14:editId="52458963">
            <wp:extent cx="5566410" cy="4608830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1F0" w:rsidRPr="006221F0" w:rsidSect="00747B33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932"/>
    <w:rsid w:val="006221F0"/>
    <w:rsid w:val="00747B33"/>
    <w:rsid w:val="00B33932"/>
    <w:rsid w:val="00D0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DF1BC-AD81-4DA1-AB16-E61D17C7F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5ADA2FCD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Beweging 3.0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Sytske Stoop</dc:creator>
  <cp:keywords/>
  <dc:description/>
  <cp:lastModifiedBy>Sytske Stoop</cp:lastModifiedBy>
  <cp:revision>1</cp:revision>
  <dcterms:created xsi:type="dcterms:W3CDTF">2018-04-08T13:40:00Z</dcterms:created>
  <dcterms:modified xsi:type="dcterms:W3CDTF">2018-04-08T13:40:00Z</dcterms:modified>
</cp:coreProperties>
</file>